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F082C" w14:textId="77777777" w:rsidR="006C2CB5" w:rsidRPr="007A79C0" w:rsidRDefault="006C2CB5" w:rsidP="00A75EB2">
      <w:pPr>
        <w:rPr>
          <w:sz w:val="18"/>
          <w:szCs w:val="18"/>
        </w:rPr>
      </w:pPr>
    </w:p>
    <w:p w14:paraId="7259551A" w14:textId="77777777" w:rsidR="006C2CB5" w:rsidRPr="0094533C" w:rsidRDefault="006C2CB5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6F3A04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14:paraId="6822AD78" w14:textId="77777777" w:rsidR="006C2CB5" w:rsidRPr="001713B2" w:rsidRDefault="006C2CB5" w:rsidP="007A79C0">
      <w:pPr>
        <w:jc w:val="center"/>
        <w:rPr>
          <w:rFonts w:ascii="Arial" w:hAnsi="Arial" w:cs="Arial"/>
          <w:b/>
        </w:rPr>
      </w:pPr>
    </w:p>
    <w:p w14:paraId="1565CB82" w14:textId="77777777" w:rsidR="006C2CB5" w:rsidRPr="001713B2" w:rsidRDefault="006C2CB5" w:rsidP="00644EE6">
      <w:pPr>
        <w:outlineLvl w:val="0"/>
        <w:rPr>
          <w:rFonts w:ascii="Arial" w:hAnsi="Arial" w:cs="Arial"/>
          <w:b/>
          <w:sz w:val="28"/>
          <w:szCs w:val="28"/>
        </w:rPr>
      </w:pPr>
      <w:proofErr w:type="gramStart"/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r w:rsidRPr="006F3A04">
        <w:rPr>
          <w:rFonts w:ascii="Arial" w:hAnsi="Arial" w:cs="Arial"/>
          <w:b/>
          <w:noProof/>
        </w:rPr>
        <w:t>00508888</w:t>
      </w:r>
      <w:proofErr w:type="gramEnd"/>
      <w:r>
        <w:rPr>
          <w:rFonts w:ascii="Arial" w:hAnsi="Arial" w:cs="Arial"/>
          <w:b/>
        </w:rPr>
        <w:t xml:space="preserve">  </w:t>
      </w:r>
      <w:r w:rsidRPr="006F3A04">
        <w:rPr>
          <w:rFonts w:ascii="Arial" w:hAnsi="Arial" w:cs="Arial"/>
          <w:b/>
          <w:noProof/>
        </w:rPr>
        <w:t>Obec Bradlec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14:paraId="7D3CF7D0" w14:textId="77777777" w:rsidR="006C2CB5" w:rsidRPr="0094533C" w:rsidRDefault="006C2CB5" w:rsidP="0094533C">
      <w:pPr>
        <w:rPr>
          <w:rFonts w:ascii="Arial" w:hAnsi="Arial" w:cs="Arial"/>
          <w:b/>
        </w:rPr>
      </w:pPr>
    </w:p>
    <w:p w14:paraId="26FBF29B" w14:textId="77777777" w:rsidR="006C2CB5" w:rsidRPr="0094533C" w:rsidRDefault="006C2CB5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 xml:space="preserve">Číslo </w:t>
      </w:r>
      <w:proofErr w:type="gramStart"/>
      <w:r w:rsidRPr="0094533C">
        <w:rPr>
          <w:rFonts w:ascii="Arial" w:hAnsi="Arial" w:cs="Arial"/>
        </w:rPr>
        <w:t>změny:</w:t>
      </w:r>
      <w:r>
        <w:rPr>
          <w:rFonts w:ascii="Arial" w:hAnsi="Arial" w:cs="Arial"/>
        </w:rPr>
        <w:t xml:space="preserve">  </w:t>
      </w:r>
      <w:r w:rsidRPr="006F3A04">
        <w:rPr>
          <w:rFonts w:ascii="Arial" w:hAnsi="Arial" w:cs="Arial"/>
          <w:b/>
          <w:noProof/>
        </w:rPr>
        <w:t>7</w:t>
      </w:r>
      <w:proofErr w:type="gramEnd"/>
      <w:r w:rsidRPr="0094533C">
        <w:rPr>
          <w:rFonts w:ascii="Arial" w:hAnsi="Arial" w:cs="Arial"/>
          <w:b/>
        </w:rPr>
        <w:t xml:space="preserve">  / </w:t>
      </w:r>
      <w:r w:rsidRPr="006F3A04">
        <w:rPr>
          <w:rFonts w:ascii="Arial" w:hAnsi="Arial" w:cs="Arial"/>
          <w:b/>
          <w:noProof/>
        </w:rPr>
        <w:t>7</w:t>
      </w:r>
    </w:p>
    <w:p w14:paraId="2A96EA85" w14:textId="77777777" w:rsidR="006C2CB5" w:rsidRPr="0094533C" w:rsidRDefault="006C2CB5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6F3A04">
        <w:rPr>
          <w:rFonts w:ascii="Arial" w:hAnsi="Arial" w:cs="Arial"/>
          <w:b/>
          <w:noProof/>
        </w:rPr>
        <w:t>20.07.2022</w:t>
      </w:r>
    </w:p>
    <w:p w14:paraId="7AAFAB5B" w14:textId="77777777" w:rsidR="006C2CB5" w:rsidRPr="0094533C" w:rsidRDefault="006C2CB5" w:rsidP="0094533C">
      <w:pPr>
        <w:rPr>
          <w:rFonts w:ascii="Arial" w:hAnsi="Arial" w:cs="Arial"/>
        </w:rPr>
      </w:pPr>
    </w:p>
    <w:p w14:paraId="404DC75B" w14:textId="77777777" w:rsidR="006C2CB5" w:rsidRPr="0094533C" w:rsidRDefault="006C2CB5" w:rsidP="0094533C">
      <w:pPr>
        <w:rPr>
          <w:rFonts w:ascii="Arial" w:hAnsi="Arial" w:cs="Arial"/>
        </w:rPr>
      </w:pPr>
    </w:p>
    <w:p w14:paraId="02E5CD4C" w14:textId="77777777" w:rsidR="006C2CB5" w:rsidRDefault="006C2CB5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6F3A04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14:paraId="45018AEA" w14:textId="77777777" w:rsidR="006C2CB5" w:rsidRDefault="006C2CB5" w:rsidP="0094533C">
      <w:pPr>
        <w:rPr>
          <w:rFonts w:ascii="Arial" w:hAnsi="Arial" w:cs="Arial"/>
        </w:rPr>
      </w:pPr>
    </w:p>
    <w:p w14:paraId="673B1696" w14:textId="77777777" w:rsidR="006C2CB5" w:rsidRDefault="006C2CB5" w:rsidP="0094533C">
      <w:pPr>
        <w:rPr>
          <w:rFonts w:ascii="Arial" w:hAnsi="Arial" w:cs="Arial"/>
        </w:rPr>
      </w:pPr>
      <w:r w:rsidRPr="006F3A04">
        <w:rPr>
          <w:rFonts w:ascii="Arial" w:hAnsi="Arial" w:cs="Arial"/>
          <w:noProof/>
        </w:rPr>
        <w:t>Dle plnění příjmů a čerpání výdajů dle platné legislativy byly navrženy následující změny rozpočtu:</w:t>
      </w:r>
    </w:p>
    <w:p w14:paraId="60DE78B1" w14:textId="77777777" w:rsidR="006C2CB5" w:rsidRDefault="006C2CB5" w:rsidP="0094533C">
      <w:pPr>
        <w:rPr>
          <w:rFonts w:ascii="Arial" w:hAnsi="Arial" w:cs="Arial"/>
        </w:rPr>
      </w:pPr>
    </w:p>
    <w:p w14:paraId="51C91656" w14:textId="77777777" w:rsidR="006C2CB5" w:rsidRPr="0094533C" w:rsidRDefault="006C2CB5" w:rsidP="0094533C">
      <w:pPr>
        <w:rPr>
          <w:rFonts w:ascii="Arial" w:hAnsi="Arial" w:cs="Arial"/>
        </w:rPr>
      </w:pPr>
    </w:p>
    <w:p w14:paraId="2A6ABAA2" w14:textId="77777777" w:rsidR="006C2CB5" w:rsidRPr="0094533C" w:rsidRDefault="006C2CB5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14:paraId="5B86A713" w14:textId="77777777" w:rsidR="006C2CB5" w:rsidRPr="0094533C" w:rsidRDefault="006C2CB5" w:rsidP="0094533C">
      <w:pPr>
        <w:rPr>
          <w:rFonts w:ascii="Arial" w:hAnsi="Arial" w:cs="Arial"/>
        </w:rPr>
      </w:pPr>
    </w:p>
    <w:p w14:paraId="57C47604" w14:textId="77777777" w:rsidR="006C2CB5" w:rsidRPr="00426821" w:rsidRDefault="006C2CB5" w:rsidP="0094533C">
      <w:pPr>
        <w:rPr>
          <w:rFonts w:ascii="Courier New" w:hAnsi="Courier New" w:cs="Courier New"/>
          <w:u w:val="single"/>
        </w:rPr>
      </w:pPr>
      <w:r w:rsidRPr="006F3A04">
        <w:rPr>
          <w:rFonts w:ascii="Courier New" w:hAnsi="Courier New" w:cs="Courier New"/>
          <w:noProof/>
          <w:u w:val="single"/>
        </w:rPr>
        <w:t>SU  AU UZ    NP   ORG  KA OD PA SP PO ZJ  MU   Změna rozpočtu</w:t>
      </w:r>
    </w:p>
    <w:p w14:paraId="26F069CC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231 00 00000 0000 0000 00 33 19 21 19 000 00         8 000,00</w:t>
      </w:r>
    </w:p>
    <w:p w14:paraId="701771A0" w14:textId="77777777" w:rsidR="006C2CB5" w:rsidRPr="0094533C" w:rsidRDefault="006C2CB5" w:rsidP="0094533C">
      <w:pPr>
        <w:rPr>
          <w:rFonts w:ascii="Arial" w:hAnsi="Arial" w:cs="Arial"/>
        </w:rPr>
      </w:pPr>
    </w:p>
    <w:p w14:paraId="4E6F0202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231 10 00000 0000 0000 00 00 00 81 15 000 00     3 254 958,70</w:t>
      </w:r>
    </w:p>
    <w:p w14:paraId="13ACDC5F" w14:textId="77777777" w:rsidR="006C2CB5" w:rsidRPr="0094533C" w:rsidRDefault="006C2CB5" w:rsidP="0094533C">
      <w:pPr>
        <w:rPr>
          <w:rFonts w:ascii="Arial" w:hAnsi="Arial" w:cs="Arial"/>
        </w:rPr>
      </w:pPr>
    </w:p>
    <w:p w14:paraId="698EF396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231 10 00000 0000 0000 00 23 10 21 19 000 00        25 000,00</w:t>
      </w:r>
    </w:p>
    <w:p w14:paraId="2C23C1D9" w14:textId="77777777" w:rsidR="006C2CB5" w:rsidRPr="0094533C" w:rsidRDefault="006C2CB5" w:rsidP="0094533C">
      <w:pPr>
        <w:rPr>
          <w:rFonts w:ascii="Arial" w:hAnsi="Arial" w:cs="Arial"/>
        </w:rPr>
      </w:pPr>
    </w:p>
    <w:p w14:paraId="72D05B13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231 10 00000 0000 0000 00 34 12 51 69 000 00        38 000,00</w:t>
      </w:r>
    </w:p>
    <w:p w14:paraId="3E42DF6A" w14:textId="77777777" w:rsidR="006C2CB5" w:rsidRPr="0094533C" w:rsidRDefault="006C2CB5" w:rsidP="0094533C">
      <w:pPr>
        <w:rPr>
          <w:rFonts w:ascii="Arial" w:hAnsi="Arial" w:cs="Arial"/>
        </w:rPr>
      </w:pPr>
    </w:p>
    <w:p w14:paraId="2681B48F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231 10 00000 0000 0000 00 36 13 51 37 000 00       900 000,00</w:t>
      </w:r>
    </w:p>
    <w:p w14:paraId="58F89DA0" w14:textId="77777777" w:rsidR="006C2CB5" w:rsidRPr="0094533C" w:rsidRDefault="006C2CB5" w:rsidP="0094533C">
      <w:pPr>
        <w:rPr>
          <w:rFonts w:ascii="Arial" w:hAnsi="Arial" w:cs="Arial"/>
        </w:rPr>
      </w:pPr>
    </w:p>
    <w:p w14:paraId="54C3EE7F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231 10 00000 0000 0000 00 36 13 61 21 000 00     2 250 000,00</w:t>
      </w:r>
    </w:p>
    <w:p w14:paraId="7BA16323" w14:textId="77777777" w:rsidR="006C2CB5" w:rsidRPr="0094533C" w:rsidRDefault="006C2CB5" w:rsidP="0094533C">
      <w:pPr>
        <w:rPr>
          <w:rFonts w:ascii="Arial" w:hAnsi="Arial" w:cs="Arial"/>
        </w:rPr>
      </w:pPr>
    </w:p>
    <w:p w14:paraId="79653038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231 10 00000 0000 0000 00 37 23 21 11 000 00         3 032,00</w:t>
      </w:r>
    </w:p>
    <w:p w14:paraId="39F7D3F3" w14:textId="77777777" w:rsidR="006C2CB5" w:rsidRPr="0094533C" w:rsidRDefault="006C2CB5" w:rsidP="0094533C">
      <w:pPr>
        <w:rPr>
          <w:rFonts w:ascii="Arial" w:hAnsi="Arial" w:cs="Arial"/>
        </w:rPr>
      </w:pPr>
    </w:p>
    <w:p w14:paraId="738AD1A3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231 10 13013 0000 0000 00 00 00 41 16 000 00        15 000,00</w:t>
      </w:r>
    </w:p>
    <w:p w14:paraId="2F995B8B" w14:textId="77777777" w:rsidR="006C2CB5" w:rsidRPr="0094533C" w:rsidRDefault="006C2CB5" w:rsidP="0094533C">
      <w:pPr>
        <w:rPr>
          <w:rFonts w:ascii="Arial" w:hAnsi="Arial" w:cs="Arial"/>
        </w:rPr>
      </w:pPr>
    </w:p>
    <w:p w14:paraId="2959AAC1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231 10 13101 0000 0000 00 00 00 41 16 000 00        96 000,00</w:t>
      </w:r>
    </w:p>
    <w:p w14:paraId="6FF87DFC" w14:textId="77777777" w:rsidR="006C2CB5" w:rsidRPr="0094533C" w:rsidRDefault="006C2CB5" w:rsidP="0094533C">
      <w:pPr>
        <w:rPr>
          <w:rFonts w:ascii="Arial" w:hAnsi="Arial" w:cs="Arial"/>
        </w:rPr>
      </w:pPr>
    </w:p>
    <w:p w14:paraId="2B061E84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15974 0000 0000 00 00 00 41 16 000 00    -6 723 063,15</w:t>
      </w:r>
    </w:p>
    <w:p w14:paraId="24CD6C12" w14:textId="77777777" w:rsidR="006C2CB5" w:rsidRPr="0094533C" w:rsidRDefault="006C2CB5" w:rsidP="0094533C">
      <w:pPr>
        <w:rPr>
          <w:rFonts w:ascii="Arial" w:hAnsi="Arial" w:cs="Arial"/>
        </w:rPr>
      </w:pPr>
    </w:p>
    <w:p w14:paraId="77B7B844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231 10 15974 0000 0000 00 00 00 42 16 000 00     6 723 063,15</w:t>
      </w:r>
    </w:p>
    <w:p w14:paraId="5E24FEB7" w14:textId="77777777" w:rsidR="006C2CB5" w:rsidRPr="0094533C" w:rsidRDefault="006C2CB5" w:rsidP="0094533C">
      <w:pPr>
        <w:rPr>
          <w:rFonts w:ascii="Arial" w:hAnsi="Arial" w:cs="Arial"/>
        </w:rPr>
      </w:pPr>
    </w:p>
    <w:p w14:paraId="4C4C8F9E" w14:textId="77777777" w:rsidR="006C2CB5" w:rsidRPr="0094533C" w:rsidRDefault="006C2CB5" w:rsidP="006C2CB5">
      <w:pPr>
        <w:rPr>
          <w:rFonts w:ascii="Arial" w:hAnsi="Arial" w:cs="Arial"/>
        </w:rPr>
      </w:pPr>
      <w:r w:rsidRPr="006F3A04">
        <w:rPr>
          <w:rFonts w:ascii="Courier New" w:hAnsi="Courier New" w:cs="Courier New"/>
          <w:i/>
          <w:noProof/>
        </w:rPr>
        <w:t>231 10 17058 0000 0000 00 00 00 41 16 000 00      -216 474,00</w:t>
      </w:r>
    </w:p>
    <w:p w14:paraId="302E71C6" w14:textId="77777777" w:rsidR="006C2CB5" w:rsidRPr="0094533C" w:rsidRDefault="006C2CB5" w:rsidP="0094533C">
      <w:pPr>
        <w:rPr>
          <w:rFonts w:ascii="Arial" w:hAnsi="Arial" w:cs="Arial"/>
        </w:rPr>
      </w:pPr>
    </w:p>
    <w:p w14:paraId="00CF7673" w14:textId="77777777" w:rsidR="006C2CB5" w:rsidRPr="00426821" w:rsidRDefault="006C2CB5" w:rsidP="0094533C">
      <w:pPr>
        <w:rPr>
          <w:rFonts w:ascii="Courier New" w:hAnsi="Courier New" w:cs="Courier New"/>
          <w:i/>
        </w:rPr>
      </w:pPr>
      <w:r w:rsidRPr="006F3A04">
        <w:rPr>
          <w:rFonts w:ascii="Courier New" w:hAnsi="Courier New" w:cs="Courier New"/>
          <w:i/>
          <w:noProof/>
        </w:rPr>
        <w:t>231 10 98043 0000 0000 00 00 00 41 11 000 00         2 483,30</w:t>
      </w:r>
    </w:p>
    <w:p w14:paraId="31FFD220" w14:textId="77777777" w:rsidR="006C2CB5" w:rsidRDefault="006C2CB5" w:rsidP="0094533C">
      <w:pPr>
        <w:rPr>
          <w:rFonts w:ascii="Arial" w:hAnsi="Arial" w:cs="Arial"/>
        </w:rPr>
      </w:pPr>
    </w:p>
    <w:p w14:paraId="3E2CDFE1" w14:textId="77777777" w:rsidR="006C2CB5" w:rsidRDefault="006C2CB5" w:rsidP="0094533C">
      <w:pPr>
        <w:rPr>
          <w:rFonts w:ascii="Arial" w:hAnsi="Arial" w:cs="Arial"/>
        </w:rPr>
      </w:pPr>
    </w:p>
    <w:p w14:paraId="28C1AEEE" w14:textId="2960ACD1" w:rsidR="00A75EB2" w:rsidRDefault="006C2CB5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14:paraId="33423803" w14:textId="77777777" w:rsidR="00A75EB2" w:rsidRDefault="00A75EB2">
      <w:pPr>
        <w:rPr>
          <w:rFonts w:ascii="Arial" w:hAnsi="Arial" w:cs="Arial"/>
        </w:rPr>
      </w:pPr>
    </w:p>
    <w:p w14:paraId="524CD403" w14:textId="77777777" w:rsidR="00A75EB2" w:rsidRDefault="00A75EB2">
      <w:pPr>
        <w:rPr>
          <w:rFonts w:ascii="Arial" w:hAnsi="Arial" w:cs="Arial"/>
        </w:rPr>
      </w:pPr>
    </w:p>
    <w:p w14:paraId="62BEAD31" w14:textId="0E6BA2AF" w:rsidR="006C2CB5" w:rsidRPr="00A75EB2" w:rsidRDefault="00CF3AD7">
      <w:pPr>
        <w:rPr>
          <w:rFonts w:ascii="Arial" w:hAnsi="Arial" w:cs="Arial"/>
        </w:rPr>
      </w:pPr>
      <w:r>
        <w:rPr>
          <w:rFonts w:ascii="Arial" w:hAnsi="Arial" w:cs="Arial"/>
        </w:rPr>
        <w:t>Schváleno zastupitelstvem: 20.7.2022</w:t>
      </w:r>
    </w:p>
    <w:sectPr w:rsidR="006C2CB5" w:rsidRPr="00A75EB2" w:rsidSect="00A75E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599EC" w14:textId="77777777" w:rsidR="000D3C36" w:rsidRDefault="000D3C36">
      <w:r>
        <w:separator/>
      </w:r>
    </w:p>
  </w:endnote>
  <w:endnote w:type="continuationSeparator" w:id="0">
    <w:p w14:paraId="291C5B8F" w14:textId="77777777" w:rsidR="000D3C36" w:rsidRDefault="000D3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FE9C" w14:textId="77777777" w:rsidR="006C2CB5" w:rsidRDefault="006C2CB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74FA3" w14:textId="77777777" w:rsidR="006C2CB5" w:rsidRDefault="006C2CB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E09B" w14:textId="77777777" w:rsidR="006C2CB5" w:rsidRDefault="006C2CB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2F8F0" w14:textId="77777777" w:rsidR="000D3C36" w:rsidRDefault="000D3C36">
      <w:r>
        <w:separator/>
      </w:r>
    </w:p>
  </w:footnote>
  <w:footnote w:type="continuationSeparator" w:id="0">
    <w:p w14:paraId="76AAC79C" w14:textId="77777777" w:rsidR="000D3C36" w:rsidRDefault="000D3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B81B" w14:textId="77777777" w:rsidR="006C2CB5" w:rsidRDefault="006C2CB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A05F8" w14:textId="77777777" w:rsidR="006C2CB5" w:rsidRDefault="006C2CB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887FF" w14:textId="77777777" w:rsidR="006C2CB5" w:rsidRDefault="006C2C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3482"/>
    <w:rsid w:val="00027A75"/>
    <w:rsid w:val="000D09FE"/>
    <w:rsid w:val="000D0F78"/>
    <w:rsid w:val="000D3C36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36FC2"/>
    <w:rsid w:val="005401DD"/>
    <w:rsid w:val="00597866"/>
    <w:rsid w:val="00644EE6"/>
    <w:rsid w:val="00657164"/>
    <w:rsid w:val="00675D0D"/>
    <w:rsid w:val="006B6271"/>
    <w:rsid w:val="006C2CB5"/>
    <w:rsid w:val="006C5F14"/>
    <w:rsid w:val="006D4672"/>
    <w:rsid w:val="007100B4"/>
    <w:rsid w:val="00764A32"/>
    <w:rsid w:val="0078348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75EB2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CF3AD7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E5AEC"/>
  <w15:chartTrackingRefBased/>
  <w15:docId w15:val="{2A6340AC-0304-455B-8CBA-46D0A757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6C2C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C2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4</TotalTime>
  <Pages>1</Pages>
  <Words>170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5</vt:i4>
      </vt:variant>
    </vt:vector>
  </HeadingPairs>
  <TitlesOfParts>
    <vt:vector size="6" baseType="lpstr">
      <vt:lpstr/>
      <vt:lpstr>Rozpočtové opatření</vt:lpstr>
      <vt:lpstr>Organizace:  00508888  Obec Bradlec </vt:lpstr>
      <vt:lpstr>Číslo změny:  7  / 7</vt:lpstr>
      <vt:lpstr>Dne:		20.07.2022</vt:lpstr>
      <vt:lpstr>Zaúčtovat :</vt:lpstr>
    </vt:vector>
  </TitlesOfParts>
  <Company>PVT, a.s.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Egrtová Martina</dc:creator>
  <cp:keywords/>
  <dc:description/>
  <cp:lastModifiedBy>Horáková Marie</cp:lastModifiedBy>
  <cp:revision>4</cp:revision>
  <cp:lastPrinted>2022-09-19T13:15:00Z</cp:lastPrinted>
  <dcterms:created xsi:type="dcterms:W3CDTF">2022-09-19T13:05:00Z</dcterms:created>
  <dcterms:modified xsi:type="dcterms:W3CDTF">2022-09-19T13:15:00Z</dcterms:modified>
</cp:coreProperties>
</file>